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7A" w:rsidRDefault="0044427A" w:rsidP="007F5D78">
      <w:r>
        <w:rPr>
          <w:noProof/>
        </w:rPr>
        <w:pict>
          <v:oval id="_x0000_s1028" style="position:absolute;margin-left:-264.15pt;margin-top:43.85pt;width:63pt;height:27pt;z-index:251649536" filled="f" strokecolor="red"/>
        </w:pict>
      </w:r>
      <w:r w:rsidRPr="007F5D78">
        <w:rPr>
          <w:b/>
        </w:rPr>
        <w:t>1º</w:t>
      </w:r>
      <w:r>
        <w:t xml:space="preserve"> SE ACCEDE A </w:t>
      </w:r>
      <w:smartTag w:uri="urn:schemas-microsoft-com:office:smarttags" w:element="PersonName">
        <w:smartTagPr>
          <w:attr w:name="ProductID" w:val="LA APLICACIￓN"/>
        </w:smartTagPr>
        <w:smartTag w:uri="urn:schemas-microsoft-com:office:smarttags" w:element="PersonName">
          <w:smartTagPr>
            <w:attr w:name="ProductID" w:val="LA APLICACIￓN UNIVERSITAS"/>
          </w:smartTagPr>
          <w:r>
            <w:t>LA APLICACIÓN</w:t>
          </w:r>
        </w:smartTag>
        <w:r>
          <w:t xml:space="preserve"> UNIVERSITAS</w:t>
        </w:r>
      </w:smartTag>
      <w:r>
        <w:t xml:space="preserve"> XXI A TRAVÉS DE UBUNET.</w:t>
      </w:r>
    </w:p>
    <w:p w:rsidR="0044427A" w:rsidRDefault="0044427A" w:rsidP="007F5D78">
      <w:pPr>
        <w:rPr>
          <w:b/>
        </w:rPr>
      </w:pPr>
      <w:r>
        <w:t xml:space="preserve">PINCHE EN </w:t>
      </w:r>
      <w:smartTag w:uri="urn:schemas-microsoft-com:office:smarttags" w:element="PersonName">
        <w:smartTagPr>
          <w:attr w:name="ProductID" w:val="LA PESTA￑A"/>
        </w:smartTagPr>
        <w:r>
          <w:t>LA PESTAÑA</w:t>
        </w:r>
      </w:smartTag>
      <w:r>
        <w:t xml:space="preserve"> </w:t>
      </w:r>
      <w:r w:rsidRPr="007F5D78">
        <w:rPr>
          <w:b/>
        </w:rPr>
        <w:t>“CONVOCATORIAS”</w:t>
      </w:r>
    </w:p>
    <w:p w:rsidR="0044427A" w:rsidRDefault="0044427A" w:rsidP="007F5D78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11.45pt;width:396pt;height:287.25pt;z-index:251652608" o:allowoverlap="f">
            <v:imagedata r:id="rId7" o:title=""/>
            <w10:wrap type="square"/>
          </v:shape>
        </w:pict>
      </w: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  <w:r>
        <w:rPr>
          <w:noProof/>
        </w:rPr>
        <w:pict>
          <v:oval id="_x0000_s1030" style="position:absolute;margin-left:-315pt;margin-top:11.4pt;width:54pt;height:27pt;z-index:251654656" filled="f" strokecolor="red"/>
        </w:pict>
      </w: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Pr="00F17A19" w:rsidRDefault="0044427A" w:rsidP="007F5D78">
      <w:pPr>
        <w:rPr>
          <w:b/>
        </w:rPr>
      </w:pPr>
      <w:r>
        <w:rPr>
          <w:noProof/>
        </w:rPr>
        <w:pict>
          <v:oval id="_x0000_s1031" style="position:absolute;margin-left:297pt;margin-top:185.45pt;width:45pt;height:18pt;z-index:251653632" filled="f" strokecolor="red"/>
        </w:pict>
      </w:r>
      <w:r>
        <w:rPr>
          <w:b/>
        </w:rPr>
        <w:t>2</w:t>
      </w:r>
      <w:r w:rsidRPr="007F5D78">
        <w:rPr>
          <w:b/>
        </w:rPr>
        <w:t>º</w:t>
      </w:r>
      <w:r>
        <w:t xml:space="preserve"> SE VA EN EL MENÚ DE </w:t>
      </w:r>
      <w:smartTag w:uri="urn:schemas-microsoft-com:office:smarttags" w:element="PersonName">
        <w:smartTagPr>
          <w:attr w:name="ProductID" w:val="LA DERECHA"/>
        </w:smartTagPr>
        <w:smartTag w:uri="urn:schemas-microsoft-com:office:smarttags" w:element="PersonName">
          <w:smartTagPr>
            <w:attr w:name="ProductID" w:val="LA DERECHA A"/>
          </w:smartTagPr>
          <w:r>
            <w:t>LA DERECHA</w:t>
          </w:r>
        </w:smartTag>
        <w:r>
          <w:t xml:space="preserve"> A</w:t>
        </w:r>
      </w:smartTag>
      <w:r>
        <w:t xml:space="preserve"> </w:t>
      </w:r>
      <w:r w:rsidRPr="00F17A19">
        <w:rPr>
          <w:b/>
        </w:rPr>
        <w:t>CONVOCATORIAS</w:t>
      </w:r>
      <w:r>
        <w:rPr>
          <w:b/>
        </w:rPr>
        <w:t xml:space="preserve"> DE: </w:t>
      </w:r>
      <w:r w:rsidRPr="00F17A19">
        <w:rPr>
          <w:b/>
        </w:rPr>
        <w:t>UNIVERSIDAD DE BURGOS</w:t>
      </w: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  <w:r>
        <w:rPr>
          <w:noProof/>
        </w:rPr>
        <w:pict>
          <v:shape id="_x0000_s1032" type="#_x0000_t75" style="position:absolute;margin-left:0;margin-top:3.3pt;width:396pt;height:303.35pt;z-index:251648512">
            <v:imagedata r:id="rId8" o:title=""/>
            <w10:wrap type="square"/>
          </v:shape>
        </w:pict>
      </w: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  <w:r>
        <w:rPr>
          <w:noProof/>
        </w:rPr>
        <w:pict>
          <v:oval id="_x0000_s1033" style="position:absolute;margin-left:-261pt;margin-top:-389.35pt;width:36pt;height:9pt;z-index:-251665920"/>
        </w:pict>
      </w: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>
      <w:pPr>
        <w:rPr>
          <w:b/>
        </w:rPr>
      </w:pPr>
    </w:p>
    <w:p w:rsidR="0044427A" w:rsidRDefault="0044427A" w:rsidP="007F5D78"/>
    <w:p w:rsidR="0044427A" w:rsidRDefault="0044427A" w:rsidP="007F5D78"/>
    <w:p w:rsidR="0044427A" w:rsidRDefault="0044427A" w:rsidP="007F5D78"/>
    <w:p w:rsidR="0044427A" w:rsidRDefault="0044427A" w:rsidP="007F5D78"/>
    <w:p w:rsidR="0044427A" w:rsidRDefault="0044427A" w:rsidP="007F5D78">
      <w:r w:rsidRPr="00862481">
        <w:rPr>
          <w:b/>
        </w:rPr>
        <w:t>3º</w:t>
      </w:r>
      <w:r>
        <w:t xml:space="preserve"> SE ESCOJE </w:t>
      </w:r>
      <w:smartTag w:uri="urn:schemas-microsoft-com:office:smarttags" w:element="PersonName">
        <w:smartTagPr>
          <w:attr w:name="ProductID" w:val="LA CONVOCATORIA"/>
        </w:smartTagPr>
        <w:smartTag w:uri="urn:schemas-microsoft-com:office:smarttags" w:element="PersonName">
          <w:smartTagPr>
            <w:attr w:name="ProductID" w:val="LA CONVOCATORIA QUE"/>
          </w:smartTagPr>
          <w:r>
            <w:t>LA CONVOCATORIA</w:t>
          </w:r>
        </w:smartTag>
        <w:r>
          <w:t xml:space="preserve"> QUE</w:t>
        </w:r>
      </w:smartTag>
      <w:r>
        <w:t xml:space="preserve"> CORRESPONDE A </w:t>
      </w:r>
      <w:smartTag w:uri="urn:schemas-microsoft-com:office:smarttags" w:element="PersonName">
        <w:smartTagPr>
          <w:attr w:name="ProductID" w:val="LA AYUDA"/>
        </w:smartTagPr>
        <w:smartTag w:uri="urn:schemas-microsoft-com:office:smarttags" w:element="PersonName">
          <w:smartTagPr>
            <w:attr w:name="ProductID" w:val="LA AYUDA QUE"/>
          </w:smartTagPr>
          <w:r>
            <w:t>LA AYUDA</w:t>
          </w:r>
        </w:smartTag>
        <w:r>
          <w:t xml:space="preserve"> QUE</w:t>
        </w:r>
      </w:smartTag>
      <w:r>
        <w:t xml:space="preserve"> QUIERE SOLICITAR: EJ: Convocatoria Visitantes</w:t>
      </w:r>
    </w:p>
    <w:p w:rsidR="0044427A" w:rsidRDefault="0044427A" w:rsidP="007F5D78">
      <w:pPr>
        <w:rPr>
          <w:b/>
        </w:rPr>
      </w:pPr>
    </w:p>
    <w:p w:rsidR="0044427A" w:rsidRDefault="0044427A">
      <w:pPr>
        <w:rPr>
          <w:b/>
        </w:rPr>
      </w:pPr>
      <w:r>
        <w:rPr>
          <w:noProof/>
        </w:rPr>
        <w:pict>
          <v:oval id="_x0000_s1034" style="position:absolute;margin-left:108pt;margin-top:141.65pt;width:54pt;height:27pt;z-index:251651584" filled="f" strokecolor="red"/>
        </w:pict>
      </w:r>
      <w:r w:rsidRPr="002455D9">
        <w:rPr>
          <w:b/>
        </w:rPr>
        <w:pict>
          <v:shape id="_x0000_i1025" type="#_x0000_t75" style="width:391.5pt;height:4in">
            <v:imagedata r:id="rId9" o:title=""/>
          </v:shape>
        </w:pict>
      </w:r>
    </w:p>
    <w:p w:rsidR="0044427A" w:rsidRDefault="0044427A">
      <w:pPr>
        <w:rPr>
          <w:b/>
        </w:rPr>
      </w:pPr>
    </w:p>
    <w:p w:rsidR="0044427A" w:rsidRDefault="0044427A" w:rsidP="00862481">
      <w:r>
        <w:rPr>
          <w:b/>
        </w:rPr>
        <w:t>4</w:t>
      </w:r>
      <w:r w:rsidRPr="00862481">
        <w:rPr>
          <w:b/>
        </w:rPr>
        <w:t>º</w:t>
      </w:r>
      <w:r>
        <w:t xml:space="preserve"> PINCHE EN EL </w:t>
      </w:r>
      <w:smartTag w:uri="urn:schemas-microsoft-com:office:smarttags" w:element="PersonName">
        <w:smartTagPr>
          <w:attr w:name="ProductID" w:val="LA CASILLA"/>
        </w:smartTagPr>
        <w:r>
          <w:t>LA CASILLA</w:t>
        </w:r>
      </w:smartTag>
      <w:r>
        <w:t xml:space="preserve">: </w:t>
      </w:r>
      <w:r w:rsidRPr="00F17A19">
        <w:rPr>
          <w:b/>
        </w:rPr>
        <w:t xml:space="preserve">PREPARACIÓN DE </w:t>
      </w:r>
      <w:smartTag w:uri="urn:schemas-microsoft-com:office:smarttags" w:element="PersonName">
        <w:smartTagPr>
          <w:attr w:name="ProductID" w:val="LA PROPUESTA"/>
        </w:smartTagPr>
        <w:smartTag w:uri="urn:schemas-microsoft-com:office:smarttags" w:element="PersonName">
          <w:smartTagPr>
            <w:attr w:name="ProductID" w:val="LA PROPUESTA O"/>
          </w:smartTagPr>
          <w:r w:rsidRPr="00F17A19">
            <w:rPr>
              <w:b/>
            </w:rPr>
            <w:t>LA PROPUESTA</w:t>
          </w:r>
        </w:smartTag>
        <w:r w:rsidRPr="00F17A19">
          <w:rPr>
            <w:b/>
          </w:rPr>
          <w:t xml:space="preserve"> O</w:t>
        </w:r>
      </w:smartTag>
      <w:r w:rsidRPr="00F17A19">
        <w:rPr>
          <w:b/>
        </w:rPr>
        <w:t xml:space="preserve"> SOLICITUD</w:t>
      </w:r>
    </w:p>
    <w:p w:rsidR="0044427A" w:rsidRDefault="0044427A" w:rsidP="00862481"/>
    <w:p w:rsidR="0044427A" w:rsidRDefault="0044427A">
      <w:pPr>
        <w:rPr>
          <w:b/>
        </w:rPr>
      </w:pPr>
      <w:r>
        <w:rPr>
          <w:noProof/>
        </w:rPr>
        <w:pict>
          <v:oval id="_x0000_s1035" style="position:absolute;margin-left:108pt;margin-top:140.5pt;width:126pt;height:16.25pt;z-index:251655680" filled="f" strokecolor="red"/>
        </w:pict>
      </w:r>
      <w:r w:rsidRPr="002455D9">
        <w:rPr>
          <w:b/>
        </w:rPr>
        <w:pict>
          <v:shape id="_x0000_i1026" type="#_x0000_t75" style="width:399pt;height:316.5pt">
            <v:imagedata r:id="rId10" o:title=""/>
          </v:shape>
        </w:pict>
      </w: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</w:p>
    <w:p w:rsidR="0044427A" w:rsidRDefault="0044427A" w:rsidP="0044478D">
      <w:r>
        <w:rPr>
          <w:b/>
        </w:rPr>
        <w:t>5</w:t>
      </w:r>
      <w:r w:rsidRPr="00862481">
        <w:rPr>
          <w:b/>
        </w:rPr>
        <w:t>º</w:t>
      </w:r>
      <w:r>
        <w:t xml:space="preserve"> SE RELLENAN LOS CAMPOS DEL FORMULARIO. ALGUNOS CAMPOS TIENEN A SU DERECHA UNA LUPA (</w:t>
      </w:r>
      <w:r>
        <w:pict>
          <v:shape id="_x0000_i1027" type="#_x0000_t75" style="width:16.5pt;height:16.5pt">
            <v:imagedata r:id="rId11" o:title=""/>
          </v:shape>
        </w:pict>
      </w:r>
      <w:r>
        <w:t xml:space="preserve">) QUE AL PINCHAR SALE UN DESPLEGABLE DONDE SE ELIGE </w:t>
      </w:r>
      <w:smartTag w:uri="urn:schemas-microsoft-com:office:smarttags" w:element="PersonName">
        <w:smartTagPr>
          <w:attr w:name="ProductID" w:val="LA OPCIￓN QUE"/>
        </w:smartTagPr>
        <w:r>
          <w:t>LA OPCIÓN QUE</w:t>
        </w:r>
      </w:smartTag>
      <w:r>
        <w:t xml:space="preserve"> LE INTERESA PINCHANDO EN </w:t>
      </w:r>
      <w:smartTag w:uri="urn:schemas-microsoft-com:office:smarttags" w:element="PersonName">
        <w:smartTagPr>
          <w:attr w:name="ProductID" w:val="LA FLECHA."/>
        </w:smartTagPr>
        <w:r>
          <w:t>LA FLECHA.</w:t>
        </w:r>
      </w:smartTag>
      <w:r>
        <w:t>(</w:t>
      </w:r>
      <w:r>
        <w:pict>
          <v:shape id="_x0000_i1028" type="#_x0000_t75" style="width:14.25pt;height:8.25pt">
            <v:imagedata r:id="rId12" o:title=""/>
          </v:shape>
        </w:pict>
      </w:r>
      <w:r>
        <w:t>) (RECUERDE QUE LOS CAMPOS EN ROJO SON OBLIGATORIOS)</w:t>
      </w:r>
    </w:p>
    <w:p w:rsidR="0044427A" w:rsidRDefault="0044427A" w:rsidP="0044478D"/>
    <w:p w:rsidR="0044427A" w:rsidRDefault="0044427A">
      <w:pPr>
        <w:rPr>
          <w:b/>
        </w:rPr>
      </w:pPr>
      <w:r w:rsidRPr="002455D9">
        <w:rPr>
          <w:b/>
        </w:rPr>
        <w:pict>
          <v:shape id="_x0000_i1029" type="#_x0000_t75" style="width:422.25pt;height:316.5pt">
            <v:imagedata r:id="rId13" o:title=""/>
          </v:shape>
        </w:pict>
      </w:r>
    </w:p>
    <w:p w:rsidR="0044427A" w:rsidRDefault="0044427A">
      <w:pPr>
        <w:rPr>
          <w:b/>
        </w:rPr>
      </w:pPr>
    </w:p>
    <w:p w:rsidR="0044427A" w:rsidRPr="00881FAE" w:rsidRDefault="0044427A">
      <w:r>
        <w:rPr>
          <w:b/>
        </w:rPr>
        <w:t>6</w:t>
      </w:r>
      <w:r w:rsidRPr="00862481">
        <w:rPr>
          <w:b/>
        </w:rPr>
        <w:t>º</w:t>
      </w:r>
      <w:r>
        <w:t xml:space="preserve"> UNA VEZ QUE HA RELLENADO LOS DATOS DEL FORMULARIO SE DA A </w:t>
      </w:r>
      <w:smartTag w:uri="urn:schemas-microsoft-com:office:smarttags" w:element="PersonName">
        <w:smartTagPr>
          <w:attr w:name="ProductID" w:val="LA CASILLA GUARDAR."/>
        </w:smartTagPr>
        <w:r>
          <w:t xml:space="preserve">LA CASILLA </w:t>
        </w:r>
        <w:r w:rsidRPr="00D70745">
          <w:rPr>
            <w:b/>
          </w:rPr>
          <w:t>GUARDAR.</w:t>
        </w:r>
      </w:smartTag>
      <w:r>
        <w:rPr>
          <w:b/>
        </w:rPr>
        <w:t xml:space="preserve"> </w:t>
      </w:r>
      <w:r>
        <w:t xml:space="preserve">APARECERÁ UN TEXTO: </w:t>
      </w:r>
      <w:smartTag w:uri="urn:schemas-microsoft-com:office:smarttags" w:element="PersonName">
        <w:smartTagPr>
          <w:attr w:name="ProductID" w:val="LA SOLICITUD SE"/>
        </w:smartTagPr>
        <w:r>
          <w:rPr>
            <w:rFonts w:ascii="Arial" w:hAnsi="Arial" w:cs="Arial"/>
            <w:color w:val="1E2D3B"/>
            <w:spacing w:val="24"/>
            <w:sz w:val="12"/>
            <w:szCs w:val="12"/>
          </w:rPr>
          <w:t>LA SOLICITUD SE</w:t>
        </w:r>
      </w:smartTag>
      <w:r>
        <w:rPr>
          <w:rFonts w:ascii="Arial" w:hAnsi="Arial" w:cs="Arial"/>
          <w:color w:val="1E2D3B"/>
          <w:spacing w:val="24"/>
          <w:sz w:val="12"/>
          <w:szCs w:val="12"/>
        </w:rPr>
        <w:t xml:space="preserve"> HA ENVIADO CORRECTAMENTE.</w:t>
      </w:r>
    </w:p>
    <w:p w:rsidR="0044427A" w:rsidRDefault="0044427A">
      <w:pPr>
        <w:rPr>
          <w:b/>
        </w:rPr>
      </w:pPr>
    </w:p>
    <w:p w:rsidR="0044427A" w:rsidRDefault="0044427A">
      <w:pPr>
        <w:rPr>
          <w:b/>
        </w:rPr>
      </w:pPr>
      <w:r>
        <w:rPr>
          <w:noProof/>
        </w:rPr>
        <w:pict>
          <v:oval id="_x0000_s1036" style="position:absolute;margin-left:126pt;margin-top:158.85pt;width:45pt;height:27pt;z-index:251656704" filled="f" strokecolor="red"/>
        </w:pict>
      </w:r>
      <w:r w:rsidRPr="002455D9">
        <w:rPr>
          <w:b/>
        </w:rPr>
        <w:pict>
          <v:shape id="_x0000_i1030" type="#_x0000_t75" style="width:422.25pt;height:264.75pt">
            <v:imagedata r:id="rId14" o:title=""/>
          </v:shape>
        </w:pict>
      </w:r>
    </w:p>
    <w:p w:rsidR="0044427A" w:rsidRDefault="0044427A" w:rsidP="00C73CD2">
      <w:r>
        <w:rPr>
          <w:b/>
        </w:rPr>
        <w:br w:type="page"/>
        <w:t>7</w:t>
      </w:r>
      <w:r w:rsidRPr="00862481">
        <w:rPr>
          <w:b/>
        </w:rPr>
        <w:t>º</w:t>
      </w:r>
      <w:r>
        <w:t xml:space="preserve"> EN </w:t>
      </w:r>
      <w:smartTag w:uri="urn:schemas-microsoft-com:office:smarttags" w:element="PersonName">
        <w:smartTagPr>
          <w:attr w:name="ProductID" w:val="LA EN LA"/>
        </w:smartTagPr>
        <w:r>
          <w:t xml:space="preserve">LA EN </w:t>
        </w:r>
        <w:smartTag w:uri="urn:schemas-microsoft-com:office:smarttags" w:element="PersonName">
          <w:smartTagPr>
            <w:attr w:name="ProductID" w:val="LA PESTA￑A"/>
          </w:smartTagPr>
          <w:smartTag w:uri="urn:schemas-microsoft-com:office:smarttags" w:element="PersonName">
            <w:smartTagPr>
              <w:attr w:name="ProductID" w:val="LA PESTA￑A DOCUMENTACIￓN"/>
            </w:smartTagPr>
            <w:r>
              <w:t>LA</w:t>
            </w:r>
          </w:smartTag>
          <w:r>
            <w:t xml:space="preserve"> PESTAÑA</w:t>
          </w:r>
        </w:smartTag>
        <w:r>
          <w:t xml:space="preserve"> </w:t>
        </w:r>
        <w:r w:rsidRPr="00F17A19">
          <w:rPr>
            <w:b/>
          </w:rPr>
          <w:t>DOCUMENTACIÓN</w:t>
        </w:r>
      </w:smartTag>
      <w:r w:rsidRPr="00F17A19">
        <w:rPr>
          <w:b/>
        </w:rPr>
        <w:t xml:space="preserve"> A PRESENTAR</w:t>
      </w:r>
      <w:r>
        <w:t xml:space="preserve"> ESTAN DISPONIBLES LOS FORMULARIOS QUE DEBEN RELLENARSE PARA CADA CONVOCATORIA.</w:t>
      </w:r>
    </w:p>
    <w:p w:rsidR="0044427A" w:rsidRDefault="0044427A" w:rsidP="00C73CD2"/>
    <w:p w:rsidR="0044427A" w:rsidRDefault="0044427A" w:rsidP="00605286">
      <w:r>
        <w:rPr>
          <w:noProof/>
        </w:rPr>
        <w:pict>
          <v:oval id="_x0000_s1037" style="position:absolute;margin-left:117pt;margin-top:57.6pt;width:99pt;height:18pt;z-index:251663872" filled="f" strokecolor="red"/>
        </w:pict>
      </w:r>
      <w:r>
        <w:pict>
          <v:shape id="_x0000_i1031" type="#_x0000_t75" style="width:438pt;height:374.25pt" o:allowoverlap="f">
            <v:imagedata r:id="rId15" o:title=""/>
          </v:shape>
        </w:pict>
      </w:r>
    </w:p>
    <w:p w:rsidR="0044427A" w:rsidRDefault="0044427A" w:rsidP="00605286"/>
    <w:p w:rsidR="0044427A" w:rsidRDefault="0044427A" w:rsidP="00C73CD2">
      <w:r>
        <w:rPr>
          <w:b/>
        </w:rPr>
        <w:t>8</w:t>
      </w:r>
      <w:r w:rsidRPr="00862481">
        <w:rPr>
          <w:b/>
        </w:rPr>
        <w:t>º</w:t>
      </w:r>
      <w:r w:rsidRPr="00C73CD2">
        <w:t xml:space="preserve"> </w:t>
      </w:r>
      <w:r>
        <w:t>PINCHE EN EL INCONO</w:t>
      </w:r>
      <w:r w:rsidRPr="004302F5">
        <w:rPr>
          <w:rFonts w:ascii="Arial" w:hAnsi="Arial" w:cs="Arial"/>
          <w:color w:val="1E2D3B"/>
          <w:spacing w:val="24"/>
          <w:sz w:val="12"/>
          <w:szCs w:val="12"/>
        </w:rPr>
        <w:t xml:space="preserve"> </w:t>
      </w:r>
      <w:hyperlink r:id="rId16" w:tgtFrame="_blank" w:history="1">
        <w:r>
          <w:rPr>
            <w:rFonts w:ascii="Arial" w:hAnsi="Arial" w:cs="Arial"/>
            <w:b/>
            <w:bCs/>
            <w:color w:val="0019A8"/>
            <w:spacing w:val="24"/>
            <w:sz w:val="12"/>
            <w:szCs w:val="12"/>
          </w:rPr>
          <w:pict>
            <v:shape id="_x0000_i1032" type="#_x0000_t75" alt="Convocatoria" style="width:10.5pt;height:10.5pt" o:button="t">
              <v:imagedata r:id="rId17" r:href="rId18"/>
            </v:shape>
          </w:pict>
        </w:r>
      </w:hyperlink>
      <w:r>
        <w:t xml:space="preserve"> Y UNA VEZ .RELLENO EL FORMULARIO SE “GUARDA COMO” EN UN ARCHIVO EN SU ORDENADOR.</w:t>
      </w:r>
    </w:p>
    <w:p w:rsidR="0044427A" w:rsidRDefault="0044427A" w:rsidP="00605286"/>
    <w:p w:rsidR="0044427A" w:rsidRPr="00605286" w:rsidRDefault="0044427A" w:rsidP="00605286">
      <w:r>
        <w:rPr>
          <w:noProof/>
        </w:rPr>
        <w:pict>
          <v:oval id="_x0000_s1038" style="position:absolute;margin-left:243pt;margin-top:145.65pt;width:45pt;height:18pt;z-index:251657728" filled="f" strokecolor="red"/>
        </w:pict>
      </w:r>
      <w:r>
        <w:pict>
          <v:shape id="_x0000_i1033" type="#_x0000_t75" style="width:445.5pt;height:242.25pt" o:allowoverlap="f">
            <v:imagedata r:id="rId19" o:title=""/>
          </v:shape>
        </w:pict>
      </w:r>
    </w:p>
    <w:p w:rsidR="0044427A" w:rsidRDefault="0044427A" w:rsidP="00605286"/>
    <w:p w:rsidR="0044427A" w:rsidRPr="00597284" w:rsidRDefault="0044427A" w:rsidP="00597284">
      <w:pPr>
        <w:rPr>
          <w:b/>
          <w:i/>
        </w:rPr>
      </w:pPr>
      <w:r>
        <w:rPr>
          <w:b/>
        </w:rPr>
        <w:t>9</w:t>
      </w:r>
      <w:r w:rsidRPr="00862481">
        <w:rPr>
          <w:b/>
        </w:rPr>
        <w:t>º</w:t>
      </w:r>
      <w:r w:rsidRPr="00C73CD2">
        <w:t xml:space="preserve"> </w:t>
      </w:r>
      <w:r>
        <w:t>UNA VEZ RELLENOS Y GUARDADOS LOS FORMULARIOS EN SU ORDENADOR PUEDE ADJUNTARLES TELEMÁTICAMENTE.</w:t>
      </w:r>
      <w:r w:rsidRPr="00597284">
        <w:t xml:space="preserve"> </w:t>
      </w:r>
      <w:r w:rsidRPr="00F17A19">
        <w:t>PINCH</w:t>
      </w:r>
      <w:r>
        <w:t>ANDO</w:t>
      </w:r>
      <w:r w:rsidRPr="00F17A19">
        <w:t xml:space="preserve"> EN LA PESTAÑA</w:t>
      </w:r>
      <w:hyperlink r:id="rId20" w:tooltip="Añadir" w:history="1">
        <w:r w:rsidRPr="00F17A19">
          <w:rPr>
            <w:rFonts w:ascii="Arial" w:hAnsi="Arial" w:cs="Arial"/>
            <w:b/>
            <w:bCs/>
            <w:color w:val="0019A8"/>
            <w:spacing w:val="24"/>
            <w:sz w:val="20"/>
            <w:szCs w:val="20"/>
          </w:rPr>
          <w:pict>
            <v:shape id="_x0000_i1034" type="#_x0000_t75" alt="" title="Añadir" style="width:15pt;height:15pt" o:button="t">
              <v:imagedata r:id="rId21" r:href="rId22"/>
            </v:shape>
          </w:pict>
        </w:r>
      </w:hyperlink>
      <w:r w:rsidRPr="00F17A19">
        <w:rPr>
          <w:rFonts w:ascii="Arial" w:hAnsi="Arial" w:cs="Arial"/>
          <w:color w:val="1E2D3B"/>
          <w:spacing w:val="24"/>
          <w:sz w:val="20"/>
          <w:szCs w:val="20"/>
          <w:bdr w:val="single" w:sz="4" w:space="0" w:color="auto"/>
        </w:rPr>
        <w:t>añadir</w:t>
      </w:r>
      <w:r>
        <w:t xml:space="preserve"> </w:t>
      </w:r>
      <w:r w:rsidRPr="00597284">
        <w:rPr>
          <w:b/>
          <w:i/>
        </w:rPr>
        <w:t>(ver paso 11 y 12)</w:t>
      </w:r>
    </w:p>
    <w:p w:rsidR="0044427A" w:rsidRDefault="0044427A" w:rsidP="00605286">
      <w:r>
        <w:t xml:space="preserve">O BIEN ACCEDER AL MENÚ PRINCIPAL A TRAVÉS DE </w:t>
      </w:r>
      <w:smartTag w:uri="urn:schemas-microsoft-com:office:smarttags" w:element="PersonName">
        <w:smartTagPr>
          <w:attr w:name="ProductID" w:val="LA PESTA￑A SOLICITUD"/>
        </w:smartTagPr>
        <w:r>
          <w:t>LA PESTAÑA SOLICITUD</w:t>
        </w:r>
      </w:smartTag>
      <w:r>
        <w:t xml:space="preserve"> (DETALLES) Y REALIZAR </w:t>
      </w:r>
      <w:smartTag w:uri="urn:schemas-microsoft-com:office:smarttags" w:element="PersonName">
        <w:smartTagPr>
          <w:attr w:name="ProductID" w:val="LA OPERACIￓN"/>
        </w:smartTagPr>
        <w:smartTag w:uri="urn:schemas-microsoft-com:office:smarttags" w:element="PersonName">
          <w:smartTagPr>
            <w:attr w:name="ProductID" w:val="LA OPERACIￓN MEDIANTE"/>
          </w:smartTagPr>
          <w:r>
            <w:t>LA OPERACIÓN</w:t>
          </w:r>
        </w:smartTag>
        <w:r>
          <w:t xml:space="preserve"> MEDIANTE</w:t>
        </w:r>
      </w:smartTag>
      <w:r>
        <w:t xml:space="preserve"> </w:t>
      </w:r>
      <w:smartTag w:uri="urn:schemas-microsoft-com:office:smarttags" w:element="PersonName">
        <w:smartTagPr>
          <w:attr w:name="ProductID" w:val="LA OPCIￓN"/>
        </w:smartTagPr>
        <w:smartTag w:uri="urn:schemas-microsoft-com:office:smarttags" w:element="PersonName">
          <w:smartTagPr>
            <w:attr w:name="ProductID" w:val="LA OPCIￓN ARCHIVOS"/>
          </w:smartTagPr>
          <w:r>
            <w:t>LA OPCIÓN</w:t>
          </w:r>
        </w:smartTag>
        <w:r>
          <w:t xml:space="preserve"> ARCHIVOS</w:t>
        </w:r>
      </w:smartTag>
      <w:r>
        <w:t xml:space="preserve"> ADJUNTOS.</w:t>
      </w:r>
    </w:p>
    <w:p w:rsidR="0044427A" w:rsidRDefault="0044427A" w:rsidP="00605286"/>
    <w:p w:rsidR="0044427A" w:rsidRDefault="0044427A" w:rsidP="00605286">
      <w:r>
        <w:rPr>
          <w:noProof/>
        </w:rPr>
        <w:pict>
          <v:oval id="_x0000_s1039" style="position:absolute;margin-left:225pt;margin-top:65.55pt;width:54pt;height:18pt;z-index:251665920" filled="f" strokecolor="red"/>
        </w:pict>
      </w:r>
      <w:r>
        <w:rPr>
          <w:noProof/>
        </w:rPr>
        <w:pict>
          <v:oval id="_x0000_s1040" style="position:absolute;margin-left:117pt;margin-top:92.55pt;width:1in;height:18pt;z-index:251662848" filled="f" strokecolor="red"/>
        </w:pict>
      </w:r>
      <w:r>
        <w:pict>
          <v:shape id="_x0000_i1035" type="#_x0000_t75" style="width:445.5pt;height:230.25pt">
            <v:imagedata r:id="rId23" o:title=""/>
          </v:shape>
        </w:pict>
      </w:r>
    </w:p>
    <w:p w:rsidR="0044427A" w:rsidRDefault="0044427A" w:rsidP="00605286"/>
    <w:p w:rsidR="0044427A" w:rsidRPr="00527229" w:rsidRDefault="0044427A" w:rsidP="00605286">
      <w:pPr>
        <w:rPr>
          <w:b/>
        </w:rPr>
      </w:pPr>
      <w:r>
        <w:rPr>
          <w:b/>
        </w:rPr>
        <w:t>10</w:t>
      </w:r>
      <w:r w:rsidRPr="00862481">
        <w:rPr>
          <w:b/>
        </w:rPr>
        <w:t>º</w:t>
      </w:r>
      <w:r w:rsidRPr="00C73CD2">
        <w:t xml:space="preserve"> </w:t>
      </w:r>
      <w:smartTag w:uri="urn:schemas-microsoft-com:office:smarttags" w:element="PersonName">
        <w:smartTagPr>
          <w:attr w:name="ProductID" w:val="LA OPCIￓN ARCHIVOS"/>
        </w:smartTagPr>
        <w:r>
          <w:t xml:space="preserve">LA OPCIÓN </w:t>
        </w:r>
        <w:r w:rsidRPr="00527229">
          <w:rPr>
            <w:b/>
          </w:rPr>
          <w:t>ARCHIVOS</w:t>
        </w:r>
      </w:smartTag>
      <w:r w:rsidRPr="00527229">
        <w:rPr>
          <w:b/>
        </w:rPr>
        <w:t xml:space="preserve"> ADJUNTOS</w:t>
      </w:r>
      <w:r w:rsidRPr="00527229">
        <w:t xml:space="preserve"> </w:t>
      </w:r>
      <w:r>
        <w:t xml:space="preserve">DA </w:t>
      </w:r>
      <w:smartTag w:uri="urn:schemas-microsoft-com:office:smarttags" w:element="PersonName">
        <w:smartTagPr>
          <w:attr w:name="ProductID" w:val="LA POSIBILIDAD"/>
        </w:smartTagPr>
        <w:smartTag w:uri="urn:schemas-microsoft-com:office:smarttags" w:element="PersonName">
          <w:smartTagPr>
            <w:attr w:name="ProductID" w:val="LA POSIBILIDAD DE"/>
          </w:smartTagPr>
          <w:r>
            <w:t>LA POSIBILIDAD</w:t>
          </w:r>
        </w:smartTag>
        <w:r>
          <w:t xml:space="preserve"> DE</w:t>
        </w:r>
      </w:smartTag>
      <w:r>
        <w:t xml:space="preserve"> ADJUNTAR TELEMATICAMENTE LOS DOCUMENTOS QUE HA RELLENADO ANTERIORMENTE Y NO ADJUNTÓ EN SU MOMENTO O BIEN OTROS QUE REQUIERA </w:t>
      </w:r>
      <w:smartTag w:uri="urn:schemas-microsoft-com:office:smarttags" w:element="PersonName">
        <w:smartTagPr>
          <w:attr w:name="ProductID" w:val="LA CONVOCATORIA."/>
        </w:smartTagPr>
        <w:r>
          <w:t>LA CONVOCATORIA.</w:t>
        </w:r>
      </w:smartTag>
      <w:r>
        <w:t xml:space="preserve"> (SE PUEDEN ENVIAR ESCANEADOS).</w:t>
      </w:r>
    </w:p>
    <w:p w:rsidR="0044427A" w:rsidRDefault="0044427A" w:rsidP="00605286"/>
    <w:p w:rsidR="0044427A" w:rsidRDefault="0044427A" w:rsidP="00605286">
      <w:r>
        <w:rPr>
          <w:noProof/>
        </w:rPr>
        <w:pict>
          <v:oval id="_x0000_s1041" style="position:absolute;margin-left:117pt;margin-top:135.3pt;width:81pt;height:9pt;z-index:251664896" filled="f" strokecolor="red"/>
        </w:pict>
      </w:r>
      <w:r>
        <w:pict>
          <v:shape id="_x0000_i1036" type="#_x0000_t75" style="width:445.5pt;height:311.25pt">
            <v:imagedata r:id="rId24" o:title=""/>
          </v:shape>
        </w:pict>
      </w:r>
    </w:p>
    <w:p w:rsidR="0044427A" w:rsidRDefault="0044427A" w:rsidP="00605286">
      <w:r>
        <w:rPr>
          <w:b/>
        </w:rPr>
        <w:t>11</w:t>
      </w:r>
      <w:r w:rsidRPr="00862481">
        <w:rPr>
          <w:b/>
        </w:rPr>
        <w:t>º</w:t>
      </w:r>
      <w:r>
        <w:t xml:space="preserve"> UNA VEZ QUE HA ACCEDIDO AL MENÚ </w:t>
      </w:r>
      <w:r w:rsidRPr="00F17A19">
        <w:rPr>
          <w:b/>
        </w:rPr>
        <w:t>ARCHIVOS ADJUNTOS</w:t>
      </w:r>
      <w:r>
        <w:rPr>
          <w:b/>
        </w:rPr>
        <w:t xml:space="preserve"> </w:t>
      </w:r>
      <w:r w:rsidRPr="00F17A19">
        <w:t>PINCH</w:t>
      </w:r>
      <w:r>
        <w:t>E</w:t>
      </w:r>
      <w:r w:rsidRPr="00F17A19">
        <w:t xml:space="preserve"> EN LA PESTAÑA</w:t>
      </w:r>
      <w:hyperlink r:id="rId25" w:tooltip="Añadir" w:history="1">
        <w:r w:rsidRPr="00F17A19">
          <w:rPr>
            <w:rFonts w:ascii="Arial" w:hAnsi="Arial" w:cs="Arial"/>
            <w:b/>
            <w:bCs/>
            <w:color w:val="0019A8"/>
            <w:spacing w:val="24"/>
            <w:sz w:val="20"/>
            <w:szCs w:val="20"/>
          </w:rPr>
          <w:pict>
            <v:shape id="_x0000_i1037" type="#_x0000_t75" alt="" title="Añadir" style="width:15pt;height:15pt" o:button="t">
              <v:imagedata r:id="rId21" r:href="rId26"/>
            </v:shape>
          </w:pict>
        </w:r>
      </w:hyperlink>
      <w:r w:rsidRPr="00F17A19">
        <w:rPr>
          <w:rFonts w:ascii="Arial" w:hAnsi="Arial" w:cs="Arial"/>
          <w:color w:val="1E2D3B"/>
          <w:spacing w:val="24"/>
          <w:sz w:val="20"/>
          <w:szCs w:val="20"/>
          <w:bdr w:val="single" w:sz="4" w:space="0" w:color="auto"/>
        </w:rPr>
        <w:t>añadir</w:t>
      </w:r>
      <w:r>
        <w:rPr>
          <w:rFonts w:ascii="Arial" w:hAnsi="Arial" w:cs="Arial"/>
          <w:color w:val="1E2D3B"/>
          <w:spacing w:val="24"/>
          <w:sz w:val="20"/>
          <w:szCs w:val="20"/>
          <w:bdr w:val="single" w:sz="4" w:space="0" w:color="auto"/>
        </w:rPr>
        <w:t xml:space="preserve"> </w:t>
      </w:r>
      <w:r>
        <w:t xml:space="preserve"> </w:t>
      </w:r>
    </w:p>
    <w:p w:rsidR="0044427A" w:rsidRPr="00F17A19" w:rsidRDefault="0044427A" w:rsidP="00605286"/>
    <w:p w:rsidR="0044427A" w:rsidRDefault="0044427A" w:rsidP="00B82EBD">
      <w:r>
        <w:rPr>
          <w:noProof/>
        </w:rPr>
        <w:pict>
          <v:oval id="_x0000_s1042" style="position:absolute;margin-left:126pt;margin-top:95.35pt;width:54pt;height:27pt;z-index:251658752" filled="f" strokecolor="red"/>
        </w:pict>
      </w:r>
      <w:r>
        <w:pict>
          <v:shape id="_x0000_i1038" type="#_x0000_t75" style="width:445.5pt;height:242.25pt">
            <v:imagedata r:id="rId27" o:title=""/>
          </v:shape>
        </w:pict>
      </w:r>
      <w:r>
        <w:tab/>
      </w:r>
    </w:p>
    <w:p w:rsidR="0044427A" w:rsidRDefault="0044427A" w:rsidP="00B55FF0">
      <w:pPr>
        <w:rPr>
          <w:b/>
        </w:rPr>
      </w:pPr>
    </w:p>
    <w:p w:rsidR="0044427A" w:rsidRDefault="0044427A" w:rsidP="00E176BC">
      <w:r>
        <w:rPr>
          <w:b/>
        </w:rPr>
        <w:t>12</w:t>
      </w:r>
      <w:r w:rsidRPr="00862481">
        <w:rPr>
          <w:b/>
        </w:rPr>
        <w:t>º</w:t>
      </w:r>
      <w:r>
        <w:t xml:space="preserve"> RELLENE EL CAMPO DESCRIPCIÓN CON EL NOMBRE DEL ARCHIVO Y PINCHE EN EXAMINAR PARA BUSCAR EL ARCHIVO QUE QUIERE ADJUNTAR Y QUE PREVIAMENTE HA GUARDADO EN SU PC. FINALMENTE DE  </w:t>
      </w:r>
      <w:hyperlink r:id="rId28" w:tooltip="Guardar" w:history="1">
        <w:r>
          <w:rPr>
            <w:rFonts w:ascii="Arial" w:hAnsi="Arial" w:cs="Arial"/>
            <w:b/>
            <w:bCs/>
            <w:color w:val="0019A8"/>
            <w:spacing w:val="24"/>
            <w:sz w:val="12"/>
            <w:szCs w:val="12"/>
          </w:rPr>
          <w:pict>
            <v:shape id="_x0000_i1039" type="#_x0000_t75" alt="" title="Guardar" style="width:15pt;height:15pt" o:button="t">
              <v:imagedata r:id="rId29" r:href="rId30"/>
            </v:shape>
          </w:pict>
        </w:r>
      </w:hyperlink>
      <w:r>
        <w:rPr>
          <w:rFonts w:ascii="Arial" w:hAnsi="Arial" w:cs="Arial"/>
          <w:color w:val="1E2D3B"/>
          <w:spacing w:val="24"/>
          <w:sz w:val="12"/>
          <w:szCs w:val="12"/>
        </w:rPr>
        <w:t xml:space="preserve">  </w:t>
      </w:r>
      <w:r>
        <w:rPr>
          <w:rFonts w:ascii="Arial" w:hAnsi="Arial" w:cs="Arial"/>
          <w:color w:val="1E2D3B"/>
          <w:spacing w:val="24"/>
          <w:sz w:val="20"/>
          <w:szCs w:val="20"/>
          <w:bdr w:val="single" w:sz="4" w:space="0" w:color="auto"/>
        </w:rPr>
        <w:t>Guardar</w:t>
      </w:r>
      <w:r>
        <w:t xml:space="preserve"> APARECERÁ EL SIGUIENTE TEXTO: </w:t>
      </w:r>
      <w:r>
        <w:rPr>
          <w:rFonts w:ascii="Arial" w:hAnsi="Arial" w:cs="Arial"/>
          <w:color w:val="1E2D3B"/>
          <w:spacing w:val="24"/>
          <w:sz w:val="12"/>
          <w:szCs w:val="12"/>
        </w:rPr>
        <w:t>Los datos del Fichero han sido actualizados satisfactoriamente.</w:t>
      </w:r>
    </w:p>
    <w:p w:rsidR="0044427A" w:rsidRPr="00F17A19" w:rsidRDefault="0044427A" w:rsidP="00B55FF0"/>
    <w:p w:rsidR="0044427A" w:rsidRDefault="0044427A" w:rsidP="00B82EBD">
      <w:r>
        <w:rPr>
          <w:noProof/>
        </w:rPr>
        <w:pict>
          <v:oval id="_x0000_s1043" style="position:absolute;margin-left:108pt;margin-top:125.1pt;width:54pt;height:27pt;z-index:251659776" filled="f" strokecolor="red"/>
        </w:pict>
      </w:r>
      <w:r>
        <w:pict>
          <v:shape id="_x0000_i1040" type="#_x0000_t75" style="width:445.5pt;height:305.25pt">
            <v:imagedata r:id="rId31" o:title=""/>
          </v:shape>
        </w:pict>
      </w:r>
    </w:p>
    <w:p w:rsidR="0044427A" w:rsidRDefault="0044427A" w:rsidP="00E176BC">
      <w:pPr>
        <w:tabs>
          <w:tab w:val="left" w:pos="1350"/>
        </w:tabs>
        <w:rPr>
          <w:b/>
          <w:sz w:val="20"/>
          <w:szCs w:val="20"/>
        </w:rPr>
      </w:pPr>
    </w:p>
    <w:p w:rsidR="0044427A" w:rsidRPr="007770C1" w:rsidRDefault="0044427A" w:rsidP="00E176BC">
      <w:pPr>
        <w:tabs>
          <w:tab w:val="left" w:pos="1350"/>
        </w:tabs>
        <w:rPr>
          <w:b/>
          <w:sz w:val="20"/>
          <w:szCs w:val="20"/>
        </w:rPr>
      </w:pPr>
      <w:r w:rsidRPr="007770C1">
        <w:rPr>
          <w:b/>
          <w:sz w:val="20"/>
          <w:szCs w:val="20"/>
        </w:rPr>
        <w:t xml:space="preserve">NOTA: EN EL MOMENTO QUE </w:t>
      </w:r>
      <w:smartTag w:uri="urn:schemas-microsoft-com:office:smarttags" w:element="PersonName">
        <w:smartTagPr>
          <w:attr w:name="ProductID" w:val="LA SOLICITUD"/>
        </w:smartTagPr>
        <w:smartTag w:uri="urn:schemas-microsoft-com:office:smarttags" w:element="PersonName">
          <w:smartTagPr>
            <w:attr w:name="ProductID" w:val="LA SOLICITUD PASA"/>
          </w:smartTagPr>
          <w:r w:rsidRPr="007770C1">
            <w:rPr>
              <w:b/>
              <w:sz w:val="20"/>
              <w:szCs w:val="20"/>
            </w:rPr>
            <w:t>LA SOLICITUD</w:t>
          </w:r>
        </w:smartTag>
        <w:r w:rsidRPr="007770C1">
          <w:rPr>
            <w:b/>
            <w:sz w:val="20"/>
            <w:szCs w:val="20"/>
          </w:rPr>
          <w:t xml:space="preserve"> PASA</w:t>
        </w:r>
      </w:smartTag>
      <w:r w:rsidRPr="007770C1">
        <w:rPr>
          <w:b/>
          <w:sz w:val="20"/>
          <w:szCs w:val="20"/>
        </w:rPr>
        <w:t xml:space="preserve"> A </w:t>
      </w:r>
      <w:smartTag w:uri="urn:schemas-microsoft-com:office:smarttags" w:element="PersonName">
        <w:smartTagPr>
          <w:attr w:name="ProductID" w:val="LA SITUACIￓN"/>
        </w:smartTagPr>
        <w:smartTag w:uri="urn:schemas-microsoft-com:office:smarttags" w:element="PersonName">
          <w:smartTagPr>
            <w:attr w:name="ProductID" w:val="LA SITUACIￓN DE"/>
          </w:smartTagPr>
          <w:r w:rsidRPr="007770C1">
            <w:rPr>
              <w:b/>
              <w:sz w:val="20"/>
              <w:szCs w:val="20"/>
            </w:rPr>
            <w:t>LA SITUACIÓN</w:t>
          </w:r>
        </w:smartTag>
        <w:r w:rsidRPr="007770C1">
          <w:rPr>
            <w:b/>
            <w:sz w:val="20"/>
            <w:szCs w:val="20"/>
          </w:rPr>
          <w:t xml:space="preserve"> DE</w:t>
        </w:r>
      </w:smartTag>
      <w:r w:rsidRPr="007770C1">
        <w:rPr>
          <w:b/>
          <w:sz w:val="20"/>
          <w:szCs w:val="20"/>
        </w:rPr>
        <w:t xml:space="preserve"> PRESENTADA/SOLICITADA NO PODR</w:t>
      </w:r>
      <w:r>
        <w:rPr>
          <w:b/>
          <w:sz w:val="20"/>
          <w:szCs w:val="20"/>
        </w:rPr>
        <w:t>Á</w:t>
      </w:r>
      <w:r w:rsidRPr="007770C1">
        <w:rPr>
          <w:b/>
          <w:sz w:val="20"/>
          <w:szCs w:val="20"/>
        </w:rPr>
        <w:t xml:space="preserve"> ADJUNTARSE TELEMATICAMENTE DOCUMENTACIÓN</w:t>
      </w:r>
      <w:r>
        <w:rPr>
          <w:b/>
          <w:sz w:val="20"/>
          <w:szCs w:val="20"/>
        </w:rPr>
        <w:t xml:space="preserve">. DEBE ENVIARLO A </w:t>
      </w:r>
      <w:smartTag w:uri="urn:schemas-microsoft-com:office:smarttags" w:element="PersonName">
        <w:smartTagPr>
          <w:attr w:name="ProductID" w:val="LA SIGUIENTE"/>
        </w:smartTagPr>
        <w:smartTag w:uri="urn:schemas-microsoft-com:office:smarttags" w:element="PersonName">
          <w:smartTagPr>
            <w:attr w:name="ProductID" w:val="LA SIGUIENTE DIRECCIￓN"/>
          </w:smartTagPr>
          <w:r>
            <w:rPr>
              <w:b/>
              <w:sz w:val="20"/>
              <w:szCs w:val="20"/>
            </w:rPr>
            <w:t>LA SIGUIENTE</w:t>
          </w:r>
        </w:smartTag>
        <w:r>
          <w:rPr>
            <w:b/>
            <w:sz w:val="20"/>
            <w:szCs w:val="20"/>
          </w:rPr>
          <w:t xml:space="preserve"> DIRECCIÓN</w:t>
        </w:r>
      </w:smartTag>
      <w:r>
        <w:rPr>
          <w:b/>
          <w:sz w:val="20"/>
          <w:szCs w:val="20"/>
        </w:rPr>
        <w:t xml:space="preserve"> DE CORREO ELECTRÓNICO: </w:t>
      </w:r>
      <w:hyperlink r:id="rId32" w:history="1">
        <w:r w:rsidRPr="000D6F54">
          <w:rPr>
            <w:rStyle w:val="Hyperlink"/>
            <w:b/>
            <w:sz w:val="20"/>
            <w:szCs w:val="20"/>
          </w:rPr>
          <w:t>inves@ubu.es</w:t>
        </w:r>
      </w:hyperlink>
    </w:p>
    <w:p w:rsidR="0044427A" w:rsidRDefault="0044427A" w:rsidP="00FD4768"/>
    <w:p w:rsidR="0044427A" w:rsidRDefault="0044427A" w:rsidP="006754CC">
      <w:pPr>
        <w:tabs>
          <w:tab w:val="left" w:pos="1350"/>
        </w:tabs>
        <w:spacing w:line="360" w:lineRule="auto"/>
        <w:rPr>
          <w:b/>
        </w:rPr>
      </w:pPr>
      <w:r>
        <w:t xml:space="preserve">UD. PUEDE CONSULTAR EL ESTADO DE SU SOLICITUD EN EL MENÚ </w:t>
      </w:r>
      <w:r w:rsidRPr="00FD4768">
        <w:rPr>
          <w:b/>
        </w:rPr>
        <w:t>MIS SOLICITUDES</w:t>
      </w:r>
      <w:r>
        <w:rPr>
          <w:b/>
        </w:rPr>
        <w:t>.</w:t>
      </w:r>
    </w:p>
    <w:p w:rsidR="0044427A" w:rsidRDefault="0044427A" w:rsidP="006754CC">
      <w:pPr>
        <w:tabs>
          <w:tab w:val="left" w:pos="1350"/>
        </w:tabs>
        <w:spacing w:line="360" w:lineRule="auto"/>
      </w:pPr>
      <w:r>
        <w:t>SU SOLICITUD PUEDE ENCONTRARSE EN ALGUNA DE LAS SIGUIENTES SITUACIONES:</w:t>
      </w:r>
    </w:p>
    <w:p w:rsidR="0044427A" w:rsidRDefault="0044427A" w:rsidP="00E176BC">
      <w:pPr>
        <w:numPr>
          <w:ilvl w:val="0"/>
          <w:numId w:val="1"/>
        </w:numPr>
        <w:tabs>
          <w:tab w:val="left" w:pos="1350"/>
        </w:tabs>
        <w:spacing w:line="360" w:lineRule="auto"/>
        <w:rPr>
          <w:sz w:val="22"/>
          <w:szCs w:val="22"/>
        </w:rPr>
      </w:pPr>
      <w:r w:rsidRPr="00E176BC">
        <w:rPr>
          <w:b/>
          <w:sz w:val="22"/>
          <w:szCs w:val="22"/>
          <w:u w:val="single"/>
        </w:rPr>
        <w:t>PRESENTADA/SOLICITADA</w:t>
      </w:r>
      <w:r w:rsidRPr="00E176BC">
        <w:rPr>
          <w:b/>
          <w:sz w:val="22"/>
          <w:szCs w:val="22"/>
        </w:rPr>
        <w:t>:</w:t>
      </w:r>
      <w:r w:rsidRPr="00A00AFF">
        <w:rPr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SOLICITUD"/>
        </w:smartTagPr>
        <w:smartTag w:uri="urn:schemas-microsoft-com:office:smarttags" w:element="PersonName">
          <w:smartTagPr>
            <w:attr w:name="ProductID" w:val="LA SOLICITUD HA"/>
          </w:smartTagPr>
          <w:r w:rsidRPr="00A00AFF">
            <w:rPr>
              <w:sz w:val="22"/>
              <w:szCs w:val="22"/>
            </w:rPr>
            <w:t>LA SOLICITUD</w:t>
          </w:r>
        </w:smartTag>
        <w:r w:rsidRPr="00A00AFF">
          <w:rPr>
            <w:sz w:val="22"/>
            <w:szCs w:val="22"/>
          </w:rPr>
          <w:t xml:space="preserve"> HA</w:t>
        </w:r>
      </w:smartTag>
      <w:r w:rsidRPr="00A00AFF">
        <w:rPr>
          <w:sz w:val="22"/>
          <w:szCs w:val="22"/>
        </w:rPr>
        <w:t xml:space="preserve"> SIDO GRABADA CORRECTAMENTE</w:t>
      </w:r>
    </w:p>
    <w:p w:rsidR="0044427A" w:rsidRDefault="0044427A" w:rsidP="00E176BC">
      <w:pPr>
        <w:numPr>
          <w:ilvl w:val="0"/>
          <w:numId w:val="1"/>
        </w:numPr>
        <w:tabs>
          <w:tab w:val="left" w:pos="1350"/>
        </w:tabs>
        <w:spacing w:line="360" w:lineRule="auto"/>
        <w:rPr>
          <w:sz w:val="22"/>
          <w:szCs w:val="22"/>
        </w:rPr>
      </w:pPr>
      <w:r w:rsidRPr="00E176BC">
        <w:rPr>
          <w:b/>
          <w:sz w:val="22"/>
          <w:szCs w:val="22"/>
          <w:u w:val="single"/>
        </w:rPr>
        <w:t>APROBADA</w:t>
      </w:r>
      <w:r w:rsidRPr="00E176BC"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SOLICITUD"/>
        </w:smartTagPr>
        <w:smartTag w:uri="urn:schemas-microsoft-com:office:smarttags" w:element="PersonName">
          <w:smartTagPr>
            <w:attr w:name="ProductID" w:val="LA SOLICITUD HA"/>
          </w:smartTagPr>
          <w:r>
            <w:rPr>
              <w:sz w:val="22"/>
              <w:szCs w:val="22"/>
            </w:rPr>
            <w:t>LA SOLICITUD</w:t>
          </w:r>
        </w:smartTag>
        <w:r>
          <w:rPr>
            <w:sz w:val="22"/>
            <w:szCs w:val="22"/>
          </w:rPr>
          <w:t xml:space="preserve"> HA</w:t>
        </w:r>
      </w:smartTag>
      <w:r>
        <w:rPr>
          <w:sz w:val="22"/>
          <w:szCs w:val="22"/>
        </w:rPr>
        <w:t xml:space="preserve"> SIDO APROBADA EN COMISIÓN DE INVESTIGACIÓN</w:t>
      </w:r>
    </w:p>
    <w:p w:rsidR="0044427A" w:rsidRPr="00A00AFF" w:rsidRDefault="0044427A" w:rsidP="00E176BC">
      <w:pPr>
        <w:numPr>
          <w:ilvl w:val="0"/>
          <w:numId w:val="1"/>
        </w:numPr>
        <w:tabs>
          <w:tab w:val="left" w:pos="1350"/>
        </w:tabs>
        <w:spacing w:line="360" w:lineRule="auto"/>
        <w:rPr>
          <w:sz w:val="22"/>
          <w:szCs w:val="22"/>
        </w:rPr>
      </w:pPr>
      <w:r w:rsidRPr="00E176BC">
        <w:rPr>
          <w:b/>
          <w:sz w:val="22"/>
          <w:szCs w:val="22"/>
          <w:u w:val="single"/>
        </w:rPr>
        <w:t>DENEGADA</w:t>
      </w:r>
      <w:r w:rsidRPr="00E176BC"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SOLICITUD"/>
        </w:smartTagPr>
        <w:smartTag w:uri="urn:schemas-microsoft-com:office:smarttags" w:element="PersonName">
          <w:smartTagPr>
            <w:attr w:name="ProductID" w:val="LA SOLICITUD NO"/>
          </w:smartTagPr>
          <w:r>
            <w:rPr>
              <w:sz w:val="22"/>
              <w:szCs w:val="22"/>
            </w:rPr>
            <w:t>LA SOLICITUD</w:t>
          </w:r>
        </w:smartTag>
        <w:r>
          <w:rPr>
            <w:sz w:val="22"/>
            <w:szCs w:val="22"/>
          </w:rPr>
          <w:t xml:space="preserve"> NO</w:t>
        </w:r>
      </w:smartTag>
      <w:r>
        <w:rPr>
          <w:sz w:val="22"/>
          <w:szCs w:val="22"/>
        </w:rPr>
        <w:t xml:space="preserve"> HA SIDO APROBADA EN COMISIÓN INVESTIGACIÓN</w:t>
      </w:r>
    </w:p>
    <w:p w:rsidR="0044427A" w:rsidRDefault="0044427A" w:rsidP="00E176BC">
      <w:pPr>
        <w:numPr>
          <w:ilvl w:val="0"/>
          <w:numId w:val="1"/>
        </w:numPr>
        <w:tabs>
          <w:tab w:val="left" w:pos="1350"/>
        </w:tabs>
        <w:spacing w:line="360" w:lineRule="auto"/>
        <w:rPr>
          <w:sz w:val="22"/>
          <w:szCs w:val="22"/>
        </w:rPr>
      </w:pPr>
      <w:r w:rsidRPr="00E176BC">
        <w:rPr>
          <w:b/>
          <w:sz w:val="22"/>
          <w:szCs w:val="22"/>
          <w:u w:val="single"/>
        </w:rPr>
        <w:t>RESOLUCIÓN DEFINITIVA/FIRMA</w:t>
      </w:r>
      <w:r w:rsidRPr="00E176BC">
        <w:rPr>
          <w:b/>
          <w:sz w:val="22"/>
          <w:szCs w:val="22"/>
        </w:rPr>
        <w:t>:</w:t>
      </w:r>
      <w:r w:rsidRPr="00A00AFF">
        <w:rPr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SOLICITUD"/>
        </w:smartTagPr>
        <w:smartTag w:uri="urn:schemas-microsoft-com:office:smarttags" w:element="PersonName">
          <w:smartTagPr>
            <w:attr w:name="ProductID" w:val="LA SOLICITUD HA"/>
          </w:smartTagPr>
          <w:r w:rsidRPr="00A00AFF">
            <w:rPr>
              <w:sz w:val="22"/>
              <w:szCs w:val="22"/>
            </w:rPr>
            <w:t>LA SOLICITUD</w:t>
          </w:r>
        </w:smartTag>
        <w:r w:rsidRPr="00A00AFF">
          <w:rPr>
            <w:sz w:val="22"/>
            <w:szCs w:val="22"/>
          </w:rPr>
          <w:t xml:space="preserve"> HA</w:t>
        </w:r>
      </w:smartTag>
      <w:r>
        <w:rPr>
          <w:sz w:val="22"/>
          <w:szCs w:val="22"/>
        </w:rPr>
        <w:t xml:space="preserve"> SIDO RESUELTA Y PASA A CONTABILIDAD PARA SU LIQUIDACIÓN.</w:t>
      </w:r>
    </w:p>
    <w:p w:rsidR="0044427A" w:rsidRDefault="0044427A" w:rsidP="007770C1">
      <w:pPr>
        <w:tabs>
          <w:tab w:val="left" w:pos="1350"/>
        </w:tabs>
        <w:ind w:left="360"/>
        <w:rPr>
          <w:sz w:val="22"/>
          <w:szCs w:val="22"/>
        </w:rPr>
      </w:pPr>
    </w:p>
    <w:p w:rsidR="0044427A" w:rsidRDefault="0044427A" w:rsidP="00FD4768">
      <w:pPr>
        <w:tabs>
          <w:tab w:val="left" w:pos="135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78pt;margin-top:107.3pt;width:45pt;height:18pt;z-index:251666944">
            <v:textbox style="mso-next-textbox:#_x0000_s1044">
              <w:txbxContent>
                <w:p w:rsidR="0044427A" w:rsidRPr="0023478D" w:rsidRDefault="0044427A">
                  <w:pPr>
                    <w:rPr>
                      <w:sz w:val="12"/>
                      <w:szCs w:val="16"/>
                    </w:rPr>
                  </w:pPr>
                  <w:r w:rsidRPr="0023478D">
                    <w:rPr>
                      <w:sz w:val="12"/>
                      <w:szCs w:val="16"/>
                    </w:rPr>
                    <w:t>DETALLE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5" style="position:absolute;margin-left:306pt;margin-top:94.3pt;width:36pt;height:18pt;z-index:251661824" filled="f" strokecolor="red"/>
        </w:pict>
      </w:r>
      <w:r>
        <w:rPr>
          <w:noProof/>
        </w:rPr>
        <w:pict>
          <v:oval id="_x0000_s1046" style="position:absolute;margin-left:54pt;margin-top:76.3pt;width:63pt;height:18pt;z-index:251660800" filled="f" strokecolor="red"/>
        </w:pict>
      </w:r>
      <w:r>
        <w:pict>
          <v:shape id="_x0000_i1041" type="#_x0000_t75" style="width:476.25pt;height:195.75pt">
            <v:imagedata r:id="rId33" o:title=""/>
          </v:shape>
        </w:pict>
      </w:r>
    </w:p>
    <w:p w:rsidR="0044427A" w:rsidRDefault="0044427A" w:rsidP="00FD4768">
      <w:pPr>
        <w:tabs>
          <w:tab w:val="left" w:pos="1350"/>
        </w:tabs>
        <w:rPr>
          <w:b/>
          <w:sz w:val="20"/>
          <w:szCs w:val="20"/>
        </w:rPr>
      </w:pPr>
    </w:p>
    <w:p w:rsidR="0044427A" w:rsidRDefault="0044427A" w:rsidP="00FD4768">
      <w:pPr>
        <w:tabs>
          <w:tab w:val="left" w:pos="1350"/>
        </w:tabs>
        <w:rPr>
          <w:color w:val="1E2D3B"/>
          <w:spacing w:val="24"/>
          <w:sz w:val="13"/>
          <w:szCs w:val="13"/>
        </w:rPr>
      </w:pPr>
      <w:r>
        <w:rPr>
          <w:b/>
          <w:sz w:val="20"/>
          <w:szCs w:val="20"/>
        </w:rPr>
        <w:t xml:space="preserve">SI DESEA CONSULTAR MAS DATOS DE SU SOLICITUD  DEBE PINCHAR EN EL ENLACE </w:t>
      </w:r>
      <w:r w:rsidRPr="0023478D">
        <w:rPr>
          <w:b/>
          <w:sz w:val="20"/>
          <w:szCs w:val="20"/>
          <w:bdr w:val="single" w:sz="4" w:space="0" w:color="auto"/>
        </w:rPr>
        <w:t>DETALLE</w:t>
      </w:r>
      <w:r>
        <w:rPr>
          <w:b/>
          <w:sz w:val="20"/>
          <w:szCs w:val="20"/>
          <w:bdr w:val="single" w:sz="4" w:space="0" w:color="auto"/>
        </w:rPr>
        <w:t xml:space="preserve"> </w:t>
      </w:r>
      <w:r>
        <w:t xml:space="preserve"> Y </w:t>
      </w:r>
      <w:r w:rsidRPr="0023478D">
        <w:rPr>
          <w:b/>
          <w:sz w:val="20"/>
          <w:szCs w:val="20"/>
        </w:rPr>
        <w:t xml:space="preserve">PODRÁ ACCEDER A </w:t>
      </w:r>
      <w:r w:rsidRPr="0023478D">
        <w:rPr>
          <w:b/>
          <w:sz w:val="20"/>
          <w:szCs w:val="20"/>
        </w:rPr>
        <w:pict>
          <v:shape id="_x0000_i1042" type="#_x0000_t75" style="width:11.25pt;height:7.5pt">
            <v:imagedata r:id="rId34" o:title=""/>
          </v:shape>
        </w:pict>
      </w:r>
      <w:r>
        <w:rPr>
          <w:b/>
          <w:sz w:val="20"/>
          <w:szCs w:val="20"/>
        </w:rPr>
        <w:t xml:space="preserve"> </w:t>
      </w:r>
      <w:r>
        <w:rPr>
          <w:color w:val="1E2D3B"/>
          <w:spacing w:val="24"/>
          <w:sz w:val="13"/>
          <w:szCs w:val="13"/>
        </w:rPr>
        <w:t>Datos específicos: Movilidad y Congresos</w:t>
      </w:r>
      <w:r w:rsidRPr="0023478D">
        <w:rPr>
          <w:color w:val="1E2D3B"/>
          <w:spacing w:val="24"/>
          <w:sz w:val="13"/>
          <w:szCs w:val="13"/>
        </w:rPr>
        <w:t xml:space="preserve"> </w:t>
      </w:r>
      <w:r>
        <w:rPr>
          <w:color w:val="1E2D3B"/>
          <w:spacing w:val="24"/>
          <w:sz w:val="13"/>
          <w:szCs w:val="13"/>
        </w:rPr>
        <w:t xml:space="preserve"> Y </w:t>
      </w:r>
      <w:r w:rsidRPr="0023478D">
        <w:rPr>
          <w:color w:val="1E2D3B"/>
          <w:spacing w:val="24"/>
          <w:sz w:val="13"/>
          <w:szCs w:val="13"/>
        </w:rPr>
        <w:pict>
          <v:shape id="_x0000_i1043" type="#_x0000_t75" style="width:11.25pt;height:7.5pt">
            <v:imagedata r:id="rId34" o:title=""/>
          </v:shape>
        </w:pict>
      </w:r>
      <w:r>
        <w:rPr>
          <w:color w:val="1E2D3B"/>
          <w:spacing w:val="24"/>
          <w:sz w:val="13"/>
          <w:szCs w:val="13"/>
        </w:rPr>
        <w:t xml:space="preserve"> Tramitación (PINCHA EN EL </w:t>
      </w:r>
      <w:r w:rsidRPr="0023478D">
        <w:rPr>
          <w:color w:val="1E2D3B"/>
          <w:spacing w:val="24"/>
          <w:sz w:val="13"/>
          <w:szCs w:val="13"/>
        </w:rPr>
        <w:pict>
          <v:shape id="_x0000_i1044" type="#_x0000_t75" style="width:11.25pt;height:7.5pt">
            <v:imagedata r:id="rId34" o:title=""/>
          </v:shape>
        </w:pict>
      </w:r>
      <w:r>
        <w:rPr>
          <w:color w:val="1E2D3B"/>
          <w:spacing w:val="24"/>
          <w:sz w:val="13"/>
          <w:szCs w:val="13"/>
        </w:rPr>
        <w:t xml:space="preserve"> DE </w:t>
      </w:r>
      <w:smartTag w:uri="urn:schemas-microsoft-com:office:smarttags" w:element="PersonName">
        <w:smartTagPr>
          <w:attr w:name="ProductID" w:val="LA OPCIÓN QUE"/>
        </w:smartTagPr>
        <w:r>
          <w:rPr>
            <w:color w:val="1E2D3B"/>
            <w:spacing w:val="24"/>
            <w:sz w:val="13"/>
            <w:szCs w:val="13"/>
          </w:rPr>
          <w:t>LA OPCIÓN QUE</w:t>
        </w:r>
      </w:smartTag>
      <w:r>
        <w:rPr>
          <w:color w:val="1E2D3B"/>
          <w:spacing w:val="24"/>
          <w:sz w:val="13"/>
          <w:szCs w:val="13"/>
        </w:rPr>
        <w:t xml:space="preserve"> DESEE)</w:t>
      </w:r>
    </w:p>
    <w:p w:rsidR="0044427A" w:rsidRDefault="0044427A" w:rsidP="00FD4768">
      <w:pPr>
        <w:tabs>
          <w:tab w:val="left" w:pos="1350"/>
        </w:tabs>
        <w:rPr>
          <w:color w:val="1E2D3B"/>
          <w:spacing w:val="24"/>
          <w:sz w:val="13"/>
          <w:szCs w:val="13"/>
        </w:rPr>
      </w:pPr>
    </w:p>
    <w:p w:rsidR="0044427A" w:rsidRPr="0023478D" w:rsidRDefault="0044427A" w:rsidP="00FD4768">
      <w:pPr>
        <w:tabs>
          <w:tab w:val="left" w:pos="1350"/>
        </w:tabs>
      </w:pPr>
      <w:r>
        <w:pict>
          <v:shape id="_x0000_i1045" type="#_x0000_t75" style="width:514.5pt;height:4in">
            <v:imagedata r:id="rId35" o:title=""/>
          </v:shape>
        </w:pict>
      </w:r>
    </w:p>
    <w:sectPr w:rsidR="0044427A" w:rsidRPr="0023478D" w:rsidSect="006F222B">
      <w:headerReference w:type="default" r:id="rId36"/>
      <w:footerReference w:type="default" r:id="rId37"/>
      <w:pgSz w:w="11906" w:h="16838" w:code="9"/>
      <w:pgMar w:top="1077" w:right="386" w:bottom="902" w:left="1077" w:header="454" w:footer="3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27A" w:rsidRDefault="0044427A">
      <w:r>
        <w:separator/>
      </w:r>
    </w:p>
  </w:endnote>
  <w:endnote w:type="continuationSeparator" w:id="0">
    <w:p w:rsidR="0044427A" w:rsidRDefault="00444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27A" w:rsidRDefault="0044427A" w:rsidP="006F222B">
    <w:pPr>
      <w:pStyle w:val="Footer"/>
      <w:jc w:val="center"/>
      <w:rPr>
        <w:rFonts w:ascii="Garamond" w:hAnsi="Garamond"/>
        <w:sz w:val="18"/>
        <w:lang w:val="pt-PT"/>
      </w:rPr>
    </w:pPr>
  </w:p>
  <w:p w:rsidR="0044427A" w:rsidRPr="0051592B" w:rsidRDefault="0044427A" w:rsidP="006F222B">
    <w:pPr>
      <w:pStyle w:val="Footer"/>
      <w:jc w:val="center"/>
      <w:rPr>
        <w:rFonts w:ascii="Garamond" w:hAnsi="Garamond"/>
        <w:sz w:val="18"/>
        <w:lang w:val="pt-PT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32.3pt;margin-top:-138.05pt;width:300.85pt;height:294pt;z-index:-251654144" o:allowincell="f" fillcolor="window">
          <v:imagedata r:id="rId1" o:title="" cropbottom="8914f" cropright="6488f"/>
        </v:shape>
      </w:pict>
    </w:r>
    <w:r>
      <w:rPr>
        <w:rFonts w:ascii="Garamond" w:hAnsi="Garamond"/>
        <w:sz w:val="18"/>
        <w:lang w:val="pt-PT"/>
      </w:rPr>
      <w:t>Plz. Infanta Dª.Elena</w:t>
    </w:r>
    <w:r w:rsidRPr="0051592B">
      <w:rPr>
        <w:rFonts w:ascii="Garamond" w:hAnsi="Garamond"/>
        <w:sz w:val="18"/>
        <w:lang w:val="pt-PT"/>
      </w:rPr>
      <w:t>.      09001 Burgos</w:t>
    </w:r>
  </w:p>
  <w:p w:rsidR="0044427A" w:rsidRDefault="0044427A" w:rsidP="006F222B">
    <w:pPr>
      <w:pStyle w:val="Footer"/>
      <w:jc w:val="center"/>
    </w:pPr>
    <w:r>
      <w:rPr>
        <w:rFonts w:ascii="Garamond" w:hAnsi="Garamond"/>
        <w:sz w:val="18"/>
      </w:rPr>
      <w:t>Telf.: 947 25 90 11      Fax: 947 25 87 54      Correo electrónico: inves@ubu.es</w:t>
    </w:r>
  </w:p>
  <w:p w:rsidR="0044427A" w:rsidRDefault="0044427A" w:rsidP="006F222B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27A" w:rsidRDefault="0044427A">
      <w:r>
        <w:separator/>
      </w:r>
    </w:p>
  </w:footnote>
  <w:footnote w:type="continuationSeparator" w:id="0">
    <w:p w:rsidR="0044427A" w:rsidRDefault="004442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27A" w:rsidRDefault="0044427A" w:rsidP="009A062D">
    <w:pPr>
      <w:jc w:val="center"/>
    </w:pPr>
    <w:r w:rsidRPr="007F4509">
      <w:rPr>
        <w:b/>
        <w:u w:val="single"/>
      </w:rPr>
      <w:t>MANUAL PARA SOLICITUD DE AYUDAS DEL PROGRAMA PROPIO</w:t>
    </w:r>
    <w:r>
      <w:rPr>
        <w:noProof/>
      </w:rPr>
      <w:pict>
        <v:oval id="_x0000_s2049" style="position:absolute;left:0;text-align:left;margin-left:90pt;margin-top:130.2pt;width:54pt;height:18pt;z-index:251660288;mso-position-horizontal-relative:text;mso-position-vertical-relative:text" filled="f" strokecolor="red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04FF2"/>
    <w:multiLevelType w:val="hybridMultilevel"/>
    <w:tmpl w:val="9D348570"/>
    <w:lvl w:ilvl="0" w:tplc="13842B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5D78"/>
    <w:rsid w:val="000D6F54"/>
    <w:rsid w:val="001239ED"/>
    <w:rsid w:val="001561C9"/>
    <w:rsid w:val="00203FCC"/>
    <w:rsid w:val="00222D37"/>
    <w:rsid w:val="00223305"/>
    <w:rsid w:val="0023478D"/>
    <w:rsid w:val="002455D9"/>
    <w:rsid w:val="002827CD"/>
    <w:rsid w:val="00291049"/>
    <w:rsid w:val="00291D86"/>
    <w:rsid w:val="002A5B46"/>
    <w:rsid w:val="002E3526"/>
    <w:rsid w:val="002F0B6A"/>
    <w:rsid w:val="00372239"/>
    <w:rsid w:val="003B2F40"/>
    <w:rsid w:val="004302F5"/>
    <w:rsid w:val="0044427A"/>
    <w:rsid w:val="0044478D"/>
    <w:rsid w:val="00444B7C"/>
    <w:rsid w:val="00446B24"/>
    <w:rsid w:val="00494192"/>
    <w:rsid w:val="004C2D3C"/>
    <w:rsid w:val="004D01C1"/>
    <w:rsid w:val="004F576A"/>
    <w:rsid w:val="0051592B"/>
    <w:rsid w:val="00527229"/>
    <w:rsid w:val="00597284"/>
    <w:rsid w:val="005B3B6E"/>
    <w:rsid w:val="005C75C8"/>
    <w:rsid w:val="00605286"/>
    <w:rsid w:val="006754CC"/>
    <w:rsid w:val="006F222B"/>
    <w:rsid w:val="007770C1"/>
    <w:rsid w:val="007F3A32"/>
    <w:rsid w:val="007F4509"/>
    <w:rsid w:val="007F5D78"/>
    <w:rsid w:val="00804F2F"/>
    <w:rsid w:val="0081035A"/>
    <w:rsid w:val="00862481"/>
    <w:rsid w:val="00871C95"/>
    <w:rsid w:val="00881FAE"/>
    <w:rsid w:val="008E2EFF"/>
    <w:rsid w:val="00954D3C"/>
    <w:rsid w:val="009A062D"/>
    <w:rsid w:val="00A00AFF"/>
    <w:rsid w:val="00A235E2"/>
    <w:rsid w:val="00A47627"/>
    <w:rsid w:val="00A954E7"/>
    <w:rsid w:val="00AB7705"/>
    <w:rsid w:val="00AC08B5"/>
    <w:rsid w:val="00B15B01"/>
    <w:rsid w:val="00B55FF0"/>
    <w:rsid w:val="00B82EBD"/>
    <w:rsid w:val="00BD34C6"/>
    <w:rsid w:val="00C00EE9"/>
    <w:rsid w:val="00C2249D"/>
    <w:rsid w:val="00C30970"/>
    <w:rsid w:val="00C73CD2"/>
    <w:rsid w:val="00C81C23"/>
    <w:rsid w:val="00CD1A54"/>
    <w:rsid w:val="00CE1306"/>
    <w:rsid w:val="00D70745"/>
    <w:rsid w:val="00E019B8"/>
    <w:rsid w:val="00E176BC"/>
    <w:rsid w:val="00E20029"/>
    <w:rsid w:val="00E629CA"/>
    <w:rsid w:val="00F01186"/>
    <w:rsid w:val="00F17A19"/>
    <w:rsid w:val="00F522AB"/>
    <w:rsid w:val="00F94920"/>
    <w:rsid w:val="00FD04A3"/>
    <w:rsid w:val="00FD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762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0C5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762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0C5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62481"/>
    <w:rPr>
      <w:rFonts w:cs="Times New Roman"/>
    </w:rPr>
  </w:style>
  <w:style w:type="character" w:styleId="Hyperlink">
    <w:name w:val="Hyperlink"/>
    <w:basedOn w:val="DefaultParagraphFont"/>
    <w:uiPriority w:val="99"/>
    <w:rsid w:val="000D6F5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https://investigacion.ges.ubu.es/Investigacion/img/download.gif" TargetMode="External"/><Relationship Id="rId26" Type="http://schemas.openxmlformats.org/officeDocument/2006/relationships/image" Target="https://investigacion.ges.ubu.es/Investigacion/img/icon_more.gi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JavaScript:enviarAccion('ALTA',%20'MostrarPantallaFicherosSolicitudInv.do');" TargetMode="Externa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vestigacion.ges.ubu.es/Investigacion/jsp/gen/MostrarFichero.do?numidfichero=1641&amp;modulo=cur" TargetMode="External"/><Relationship Id="rId20" Type="http://schemas.openxmlformats.org/officeDocument/2006/relationships/hyperlink" Target="JavaScript:enviarAccion('ALTA',%20'MostrarPantallaFicherosSolicitudInv.do');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inves@ubu.es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JavaScript:enviarAccion('ALTA',%20'AltaFicherosSolicitudInv.do');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https://investigacion.ges.ubu.es/Investigacion/img/icon_more.gif" TargetMode="External"/><Relationship Id="rId27" Type="http://schemas.openxmlformats.org/officeDocument/2006/relationships/image" Target="media/image15.png"/><Relationship Id="rId30" Type="http://schemas.openxmlformats.org/officeDocument/2006/relationships/image" Target="https://investigacion.ges.ubu.es/Investigacion/img/icon_acept.gif" TargetMode="External"/><Relationship Id="rId35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</Pages>
  <Words>571</Words>
  <Characters>3142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1º SE ACCEDE A LA APLICACIÓN UNIVERSITAS XXI A TRAVÉS DE UBUNET</dc:title>
  <dc:subject/>
  <dc:creator>mbfernandez-gil</dc:creator>
  <cp:keywords/>
  <dc:description/>
  <cp:lastModifiedBy>mbfernandez-gil</cp:lastModifiedBy>
  <cp:revision>3</cp:revision>
  <cp:lastPrinted>2010-03-04T07:45:00Z</cp:lastPrinted>
  <dcterms:created xsi:type="dcterms:W3CDTF">2010-03-05T11:12:00Z</dcterms:created>
  <dcterms:modified xsi:type="dcterms:W3CDTF">2010-04-09T08:48:00Z</dcterms:modified>
</cp:coreProperties>
</file>